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B3C04" w14:textId="77777777" w:rsidR="00636581" w:rsidRDefault="00636581" w:rsidP="008E2EB5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7181A9" wp14:editId="77510565">
                <wp:simplePos x="0" y="0"/>
                <wp:positionH relativeFrom="margin">
                  <wp:align>right</wp:align>
                </wp:positionH>
                <wp:positionV relativeFrom="paragraph">
                  <wp:posOffset>-2222</wp:posOffset>
                </wp:positionV>
                <wp:extent cx="6480000" cy="814387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814387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2CDD" w14:textId="77777777" w:rsidR="004D2E0C" w:rsidRPr="00783149" w:rsidRDefault="004D2E0C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C3402E2" w14:textId="55E8B84A" w:rsidR="004D2E0C" w:rsidRPr="002E0CAF" w:rsidRDefault="004D2E0C" w:rsidP="002863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28638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BA03E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BA03E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Tutor or Peer Observation of </w:t>
                            </w:r>
                            <w:r w:rsidR="0028638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Project 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181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59.05pt;margin-top:-.15pt;width:510.25pt;height:64.1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" fillcolor="#e77d70" stroked="f" strokeweight=".5pt">
                <v:textbox>
                  <w:txbxContent>
                    <w:p w14:paraId="61462CDD" w14:textId="77777777" w:rsidR="004D2E0C" w:rsidRPr="00783149" w:rsidRDefault="004D2E0C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C3402E2" w14:textId="55E8B84A" w:rsidR="004D2E0C" w:rsidRPr="002E0CAF" w:rsidRDefault="004D2E0C" w:rsidP="002863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28638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BA03E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BA03E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Tutor or Peer Observation of </w:t>
                      </w:r>
                      <w:r w:rsidR="0028638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Project Presentation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A45BC" w14:textId="77777777" w:rsidR="00636581" w:rsidRDefault="00636581" w:rsidP="008E2EB5">
      <w:pPr>
        <w:pStyle w:val="DocRefTitlePage"/>
      </w:pPr>
    </w:p>
    <w:p w14:paraId="470226CC" w14:textId="77777777" w:rsidR="00B261B7" w:rsidRPr="00967F2B" w:rsidRDefault="00B261B7" w:rsidP="008E2EB5">
      <w:pPr>
        <w:pStyle w:val="DocRefTitlePage"/>
      </w:pPr>
    </w:p>
    <w:p w14:paraId="3897305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173255BC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5D4476D0" w14:textId="77777777" w:rsid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………………………………………………………………..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  <w:t>Date: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…………………………..……</w:t>
      </w:r>
    </w:p>
    <w:p w14:paraId="010FB876" w14:textId="1EB33D54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53242BF5" w14:textId="077CA6D7" w:rsidR="002E0CAF" w:rsidRDefault="002E0CAF" w:rsidP="002E0CAF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Tutor/Peer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</w:t>
      </w:r>
    </w:p>
    <w:p w14:paraId="54194A3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2E0CAF" w:rsidRPr="002E0CAF" w14:paraId="6731F46C" w14:textId="77777777" w:rsidTr="002E0CAF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DB72C79" w14:textId="046C9524" w:rsidR="002E0CAF" w:rsidRPr="002E0CAF" w:rsidRDefault="002E0CAF" w:rsidP="002E0CAF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Overall constructive feedback</w:t>
            </w:r>
            <w:r w:rsidR="00BA03E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BA03E5" w:rsidRPr="00BA03E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(Use feedback sandwich)</w:t>
            </w: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2E0CAF" w:rsidRPr="002E0CAF" w14:paraId="41D130A7" w14:textId="77777777" w:rsidTr="002E0CAF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7AC49B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D51AF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78597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0CEBA4" w14:textId="51BD569D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B0A4CB" w14:textId="7EAEDED4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7EC6636" w14:textId="77777777" w:rsidR="00433623" w:rsidRDefault="00433623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397666" w14:textId="77777777" w:rsidR="00433623" w:rsidRDefault="00433623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908959" w14:textId="77777777" w:rsidR="00433623" w:rsidRDefault="00433623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1499B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B8E260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1443DDA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2C68BE2C" w14:textId="1019D415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(Note: Not all criteria will necessarily be achieved in all </w:t>
      </w:r>
      <w:r w:rsidR="00C32C44">
        <w:rPr>
          <w:rFonts w:asciiTheme="minorHAnsi" w:hAnsiTheme="minorHAnsi" w:cstheme="minorHAnsi"/>
          <w:color w:val="3B3838" w:themeColor="background2" w:themeShade="40"/>
        </w:rPr>
        <w:t>presentations</w:t>
      </w:r>
      <w:r w:rsidRPr="002E0CAF">
        <w:rPr>
          <w:rFonts w:asciiTheme="minorHAnsi" w:hAnsiTheme="minorHAnsi" w:cstheme="minorHAnsi"/>
          <w:color w:val="3B3838" w:themeColor="background2" w:themeShade="40"/>
        </w:rPr>
        <w:t>)</w:t>
      </w:r>
    </w:p>
    <w:p w14:paraId="49545BA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260"/>
        <w:gridCol w:w="6095"/>
      </w:tblGrid>
      <w:tr w:rsidR="002E0CAF" w:rsidRPr="002E0CAF" w14:paraId="5EA7E277" w14:textId="77777777" w:rsidTr="006D3423">
        <w:tc>
          <w:tcPr>
            <w:tcW w:w="2851" w:type="dxa"/>
            <w:shd w:val="clear" w:color="auto" w:fill="E7E6E6" w:themeFill="background2"/>
          </w:tcPr>
          <w:p w14:paraId="444CF2F4" w14:textId="0E739ACE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0247C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Provide feedback on how the candidate:</w:t>
            </w:r>
          </w:p>
        </w:tc>
        <w:tc>
          <w:tcPr>
            <w:tcW w:w="1260" w:type="dxa"/>
            <w:shd w:val="clear" w:color="auto" w:fill="E7E6E6" w:themeFill="background2"/>
          </w:tcPr>
          <w:p w14:paraId="5708C7F1" w14:textId="77777777" w:rsidR="002E0CAF" w:rsidRDefault="002F6614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 2</w:t>
            </w:r>
          </w:p>
          <w:p w14:paraId="571159F3" w14:textId="6C2E48AF" w:rsidR="006D3423" w:rsidRPr="002E0CAF" w:rsidRDefault="006D3423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Potential criteria</w:t>
            </w:r>
          </w:p>
        </w:tc>
        <w:tc>
          <w:tcPr>
            <w:tcW w:w="6095" w:type="dxa"/>
            <w:shd w:val="clear" w:color="auto" w:fill="E7E6E6" w:themeFill="background2"/>
          </w:tcPr>
          <w:p w14:paraId="4FB49AEA" w14:textId="2E05BD32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How </w:t>
            </w:r>
            <w:r w:rsidR="002F109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was this </w:t>
            </w: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demonstrated?</w:t>
            </w:r>
          </w:p>
        </w:tc>
      </w:tr>
      <w:tr w:rsidR="002E0CAF" w:rsidRPr="002E0CAF" w14:paraId="41FA0388" w14:textId="77777777" w:rsidTr="006D3423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70E7E12B" w14:textId="142C6169" w:rsidR="002E0CAF" w:rsidRDefault="000247C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P</w:t>
            </w:r>
            <w:r w:rsidR="003C6DDC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resented the information</w:t>
            </w:r>
            <w:r w:rsidR="00443F0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:</w:t>
            </w:r>
          </w:p>
          <w:p w14:paraId="48E7D59F" w14:textId="77777777" w:rsidR="00443F0D" w:rsidRPr="00443F0D" w:rsidRDefault="00443F0D" w:rsidP="00443F0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443F0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Structure</w:t>
            </w:r>
          </w:p>
          <w:p w14:paraId="202B5FA6" w14:textId="77777777" w:rsidR="00443F0D" w:rsidRPr="00443F0D" w:rsidRDefault="00443F0D" w:rsidP="00443F0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443F0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Style</w:t>
            </w:r>
          </w:p>
          <w:p w14:paraId="51E599AB" w14:textId="77777777" w:rsidR="00443F0D" w:rsidRPr="00443F0D" w:rsidRDefault="00443F0D" w:rsidP="00443F0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443F0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Clarity</w:t>
            </w:r>
          </w:p>
          <w:p w14:paraId="69A7D8CD" w14:textId="67629535" w:rsidR="00443F0D" w:rsidRPr="00443F0D" w:rsidRDefault="00443F0D" w:rsidP="00443F0D">
            <w:pPr>
              <w:pStyle w:val="ListParagraph"/>
              <w:numPr>
                <w:ilvl w:val="0"/>
                <w:numId w:val="21"/>
              </w:num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443F0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Engagement</w:t>
            </w:r>
          </w:p>
        </w:tc>
        <w:tc>
          <w:tcPr>
            <w:tcW w:w="1260" w:type="dxa"/>
            <w:shd w:val="clear" w:color="auto" w:fill="auto"/>
          </w:tcPr>
          <w:p w14:paraId="67352E0D" w14:textId="068E9826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6095" w:type="dxa"/>
          </w:tcPr>
          <w:p w14:paraId="52EFD852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B6995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BB8C3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9AED1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C9F907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975FC1A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4CF33E4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34930B" w14:textId="5E552DE9" w:rsidR="00F673BE" w:rsidRPr="002E0CAF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034B424" w14:textId="77777777" w:rsidTr="006D3423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2F666009" w14:textId="1EB08346" w:rsidR="002E0CAF" w:rsidRPr="00583A11" w:rsidRDefault="000247CF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Explained the </w:t>
            </w:r>
            <w:r w:rsidR="002F6614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context of their organisation</w:t>
            </w: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14:paraId="057EF4C4" w14:textId="10D6BBBE" w:rsidR="002E0CAF" w:rsidRPr="002E0CAF" w:rsidRDefault="00192C8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1.2</w:t>
            </w:r>
          </w:p>
        </w:tc>
        <w:tc>
          <w:tcPr>
            <w:tcW w:w="6095" w:type="dxa"/>
          </w:tcPr>
          <w:p w14:paraId="7280BF38" w14:textId="6C90CA5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A7AA76C" w14:textId="77777777" w:rsidTr="006D3423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0EF9908" w14:textId="4473CEBA" w:rsidR="002E0CAF" w:rsidRPr="00583A11" w:rsidRDefault="002F6614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Explained the ethical, </w:t>
            </w:r>
            <w:proofErr w:type="gramStart"/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legal</w:t>
            </w:r>
            <w:proofErr w:type="gramEnd"/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or professional frameworks of their organisation </w:t>
            </w:r>
          </w:p>
        </w:tc>
        <w:tc>
          <w:tcPr>
            <w:tcW w:w="1260" w:type="dxa"/>
            <w:shd w:val="clear" w:color="auto" w:fill="auto"/>
          </w:tcPr>
          <w:p w14:paraId="52CE741D" w14:textId="7D1DF812" w:rsidR="002E0CAF" w:rsidRPr="002E0CAF" w:rsidRDefault="00192C8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1.1</w:t>
            </w:r>
          </w:p>
        </w:tc>
        <w:tc>
          <w:tcPr>
            <w:tcW w:w="6095" w:type="dxa"/>
          </w:tcPr>
          <w:p w14:paraId="0605F04D" w14:textId="6184F8A8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68C8B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A457C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495CD1" w14:textId="3DE88605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68E51F0" w14:textId="0CEA2F0B" w:rsidR="00F673BE" w:rsidRDefault="00F673BE"/>
    <w:p w14:paraId="0F1B7E15" w14:textId="2CC0B13D" w:rsidR="00F673BE" w:rsidRDefault="00F673BE"/>
    <w:p w14:paraId="37A24046" w14:textId="77777777" w:rsidR="00F673BE" w:rsidRDefault="00F673BE"/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2E0CAF" w:rsidRPr="002E0CAF" w14:paraId="524F552E" w14:textId="77777777" w:rsidTr="45FF9BF9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4E75D0D8" w14:textId="31D349B4" w:rsidR="002E0CAF" w:rsidRPr="00583A11" w:rsidRDefault="003F02DE" w:rsidP="45FF9BF9">
            <w:pPr>
              <w:spacing w:before="60" w:after="60"/>
              <w:rPr>
                <w:rFonts w:asciiTheme="minorHAnsi" w:hAnsiTheme="minorHAnsi" w:cstheme="minorBidi"/>
                <w:color w:val="3B3838" w:themeColor="background2" w:themeShade="40"/>
              </w:rPr>
            </w:pPr>
            <w:r>
              <w:rPr>
                <w:rFonts w:asciiTheme="minorHAnsi" w:hAnsiTheme="minorHAnsi" w:cstheme="minorBidi"/>
                <w:color w:val="3B3838" w:themeColor="background2" w:themeShade="40"/>
              </w:rPr>
              <w:lastRenderedPageBreak/>
              <w:t>Explained</w:t>
            </w:r>
            <w:r w:rsidR="006454DB" w:rsidRPr="45FF9BF9">
              <w:rPr>
                <w:rFonts w:asciiTheme="minorHAnsi" w:hAnsiTheme="minorHAnsi" w:cstheme="minorBidi"/>
                <w:color w:val="3B3838" w:themeColor="background2" w:themeShade="40"/>
              </w:rPr>
              <w:t xml:space="preserve"> the nature of helping relationships in their organisation</w:t>
            </w:r>
          </w:p>
        </w:tc>
        <w:tc>
          <w:tcPr>
            <w:tcW w:w="1083" w:type="dxa"/>
            <w:shd w:val="clear" w:color="auto" w:fill="auto"/>
          </w:tcPr>
          <w:p w14:paraId="78FFACAD" w14:textId="7291A624" w:rsidR="002E0CAF" w:rsidRPr="002E0CAF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  <w:r w:rsidR="006454DB">
              <w:rPr>
                <w:rFonts w:asciiTheme="minorHAnsi" w:hAnsiTheme="minorHAnsi" w:cstheme="minorHAnsi"/>
                <w:color w:val="3B3838" w:themeColor="background2" w:themeShade="40"/>
              </w:rPr>
              <w:t>.1, 2.2</w:t>
            </w:r>
          </w:p>
        </w:tc>
        <w:tc>
          <w:tcPr>
            <w:tcW w:w="6272" w:type="dxa"/>
          </w:tcPr>
          <w:p w14:paraId="5C8BD8F3" w14:textId="526EC43F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6082E9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904FBA" w14:textId="60FA1766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AA5432E" w14:textId="77777777" w:rsidTr="45FF9BF9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4883B1E8" w14:textId="450AC2A8" w:rsidR="002E0CAF" w:rsidRPr="00583A11" w:rsidRDefault="00301C00" w:rsidP="45FF9BF9">
            <w:pPr>
              <w:spacing w:before="60" w:after="60"/>
              <w:rPr>
                <w:rFonts w:asciiTheme="minorHAnsi" w:hAnsiTheme="minorHAnsi" w:cstheme="minorBidi"/>
                <w:color w:val="3B3838" w:themeColor="background2" w:themeShade="40"/>
              </w:rPr>
            </w:pPr>
            <w:r>
              <w:rPr>
                <w:rFonts w:asciiTheme="minorHAnsi" w:hAnsiTheme="minorHAnsi" w:cstheme="minorBidi"/>
                <w:color w:val="3B3838" w:themeColor="background2" w:themeShade="40"/>
              </w:rPr>
              <w:t>Demonstrated</w:t>
            </w:r>
            <w:r w:rsidR="005C6BF0" w:rsidRPr="45FF9BF9">
              <w:rPr>
                <w:rFonts w:asciiTheme="minorHAnsi" w:hAnsiTheme="minorHAnsi" w:cstheme="minorBidi"/>
                <w:color w:val="3B3838" w:themeColor="background2" w:themeShade="40"/>
              </w:rPr>
              <w:t xml:space="preserve"> their awareness of how empathy and responsiveness is used in their organisation</w:t>
            </w:r>
          </w:p>
        </w:tc>
        <w:tc>
          <w:tcPr>
            <w:tcW w:w="1083" w:type="dxa"/>
            <w:shd w:val="clear" w:color="auto" w:fill="auto"/>
          </w:tcPr>
          <w:p w14:paraId="7F4CF635" w14:textId="5521FAC7" w:rsidR="002E0CAF" w:rsidRPr="002E0CAF" w:rsidRDefault="00F673BE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color w:val="3B3838" w:themeColor="background2" w:themeShade="40"/>
              </w:rPr>
              <w:t>3.</w:t>
            </w:r>
            <w:r w:rsidR="00483026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6272" w:type="dxa"/>
          </w:tcPr>
          <w:p w14:paraId="7ED22D6C" w14:textId="3E3A5D3A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41014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91855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8E42CB" w14:textId="10DA80F2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042A8663" w14:textId="77777777" w:rsidTr="45FF9BF9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10F28F6" w14:textId="5C3BDC77" w:rsidR="002E0CAF" w:rsidRPr="00583A11" w:rsidRDefault="00301C00" w:rsidP="45FF9BF9">
            <w:pPr>
              <w:spacing w:before="60" w:after="60"/>
              <w:rPr>
                <w:rFonts w:asciiTheme="minorHAnsi" w:hAnsiTheme="minorHAnsi" w:cstheme="minorBidi"/>
                <w:color w:val="3B3838" w:themeColor="background2" w:themeShade="40"/>
              </w:rPr>
            </w:pPr>
            <w:r>
              <w:rPr>
                <w:rFonts w:asciiTheme="minorHAnsi" w:hAnsiTheme="minorHAnsi" w:cstheme="minorBidi"/>
                <w:color w:val="3B3838" w:themeColor="background2" w:themeShade="40"/>
              </w:rPr>
              <w:t>Presented information about</w:t>
            </w:r>
            <w:r w:rsidR="00483026" w:rsidRPr="45FF9BF9">
              <w:rPr>
                <w:rFonts w:asciiTheme="minorHAnsi" w:hAnsiTheme="minorHAnsi" w:cstheme="minorBidi"/>
                <w:color w:val="3B3838" w:themeColor="background2" w:themeShade="40"/>
              </w:rPr>
              <w:t xml:space="preserve"> the policies or principles for working with diversity in their organisation</w:t>
            </w:r>
          </w:p>
        </w:tc>
        <w:tc>
          <w:tcPr>
            <w:tcW w:w="1083" w:type="dxa"/>
            <w:shd w:val="clear" w:color="auto" w:fill="auto"/>
          </w:tcPr>
          <w:p w14:paraId="4405B343" w14:textId="0A85865F" w:rsidR="002E0CAF" w:rsidRPr="00607F39" w:rsidRDefault="000A322B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3.3</w:t>
            </w:r>
          </w:p>
        </w:tc>
        <w:tc>
          <w:tcPr>
            <w:tcW w:w="6272" w:type="dxa"/>
          </w:tcPr>
          <w:p w14:paraId="2F853041" w14:textId="239906C8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5DFFA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108DB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BAF3DF" w14:textId="50F9892E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A322B" w:rsidRPr="002E0CAF" w14:paraId="72C90AE5" w14:textId="77777777" w:rsidTr="45FF9BF9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0C2F0009" w14:textId="1F12DF79" w:rsidR="000A322B" w:rsidRDefault="00301C00" w:rsidP="45FF9BF9">
            <w:pPr>
              <w:spacing w:before="60" w:after="60"/>
              <w:rPr>
                <w:rFonts w:asciiTheme="minorHAnsi" w:hAnsiTheme="minorHAnsi" w:cstheme="minorBidi"/>
                <w:color w:val="3B3838" w:themeColor="background2" w:themeShade="40"/>
              </w:rPr>
            </w:pPr>
            <w:r>
              <w:rPr>
                <w:rFonts w:asciiTheme="minorHAnsi" w:hAnsiTheme="minorHAnsi" w:cstheme="minorBidi"/>
                <w:color w:val="3B3838" w:themeColor="background2" w:themeShade="40"/>
              </w:rPr>
              <w:t>Discussed</w:t>
            </w:r>
            <w:r w:rsidR="003D6067" w:rsidRPr="45FF9BF9">
              <w:rPr>
                <w:rFonts w:asciiTheme="minorHAnsi" w:hAnsiTheme="minorHAnsi" w:cstheme="minorBidi"/>
                <w:color w:val="3B3838" w:themeColor="background2" w:themeShade="40"/>
              </w:rPr>
              <w:t xml:space="preserve"> how working alliances are formed or maintained in their organisation</w:t>
            </w:r>
          </w:p>
        </w:tc>
        <w:tc>
          <w:tcPr>
            <w:tcW w:w="1083" w:type="dxa"/>
            <w:shd w:val="clear" w:color="auto" w:fill="auto"/>
          </w:tcPr>
          <w:p w14:paraId="02210110" w14:textId="445EDB3B" w:rsidR="000A322B" w:rsidRDefault="003D6067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  <w:r w:rsidR="00470AB2">
              <w:rPr>
                <w:rFonts w:asciiTheme="minorHAnsi" w:hAnsiTheme="minorHAnsi" w:cstheme="minorHAnsi"/>
                <w:color w:val="3B3838" w:themeColor="background2" w:themeShade="40"/>
              </w:rPr>
              <w:t>, 4.2, 4.3</w:t>
            </w:r>
          </w:p>
        </w:tc>
        <w:tc>
          <w:tcPr>
            <w:tcW w:w="6272" w:type="dxa"/>
          </w:tcPr>
          <w:p w14:paraId="4732613C" w14:textId="77777777" w:rsidR="000A322B" w:rsidRDefault="000A322B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A322B" w:rsidRPr="002E0CAF" w14:paraId="70C8F6F1" w14:textId="77777777" w:rsidTr="45FF9BF9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25B3EAB4" w14:textId="5660B940" w:rsidR="000A322B" w:rsidRDefault="00DA2D09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Explained how boundaries are set out and maintained in their organisation</w:t>
            </w:r>
          </w:p>
        </w:tc>
        <w:tc>
          <w:tcPr>
            <w:tcW w:w="1083" w:type="dxa"/>
            <w:shd w:val="clear" w:color="auto" w:fill="auto"/>
          </w:tcPr>
          <w:p w14:paraId="023FCA72" w14:textId="18BB6D91" w:rsidR="000A322B" w:rsidRDefault="00DA2D09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5.2</w:t>
            </w:r>
          </w:p>
        </w:tc>
        <w:tc>
          <w:tcPr>
            <w:tcW w:w="6272" w:type="dxa"/>
          </w:tcPr>
          <w:p w14:paraId="64461CBA" w14:textId="77777777" w:rsidR="000A322B" w:rsidRDefault="000A322B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A322B" w:rsidRPr="002E0CAF" w14:paraId="1D53285A" w14:textId="77777777" w:rsidTr="45FF9BF9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34144CE8" w14:textId="5B71AB35" w:rsidR="000A322B" w:rsidRDefault="005D7E1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Explained the approach to helping used in their organisation</w:t>
            </w:r>
          </w:p>
        </w:tc>
        <w:tc>
          <w:tcPr>
            <w:tcW w:w="1083" w:type="dxa"/>
            <w:shd w:val="clear" w:color="auto" w:fill="auto"/>
          </w:tcPr>
          <w:p w14:paraId="09D731CF" w14:textId="0F3952DA" w:rsidR="000A322B" w:rsidRDefault="005D7E1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6.2</w:t>
            </w:r>
          </w:p>
        </w:tc>
        <w:tc>
          <w:tcPr>
            <w:tcW w:w="6272" w:type="dxa"/>
          </w:tcPr>
          <w:p w14:paraId="1F9E774B" w14:textId="77777777" w:rsidR="000A322B" w:rsidRDefault="000A322B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A322B" w:rsidRPr="002E0CAF" w14:paraId="092C9422" w14:textId="77777777" w:rsidTr="45FF9BF9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A3FCFB3" w14:textId="16FF5D4C" w:rsidR="000A322B" w:rsidRDefault="008543B8" w:rsidP="45FF9BF9">
            <w:pPr>
              <w:spacing w:before="60" w:after="60"/>
              <w:rPr>
                <w:rFonts w:asciiTheme="minorHAnsi" w:hAnsiTheme="minorHAnsi" w:cstheme="minorBidi"/>
                <w:color w:val="3B3838" w:themeColor="background2" w:themeShade="40"/>
              </w:rPr>
            </w:pPr>
            <w:r>
              <w:rPr>
                <w:rFonts w:asciiTheme="minorHAnsi" w:hAnsiTheme="minorHAnsi" w:cstheme="minorBidi"/>
                <w:color w:val="3B3838" w:themeColor="background2" w:themeShade="40"/>
              </w:rPr>
              <w:t>Demonstrated their awareness of</w:t>
            </w:r>
            <w:r w:rsidR="00D17EB3" w:rsidRPr="45FF9BF9">
              <w:rPr>
                <w:rFonts w:asciiTheme="minorHAnsi" w:hAnsiTheme="minorHAnsi" w:cstheme="minorBidi"/>
                <w:color w:val="3B3838" w:themeColor="background2" w:themeShade="40"/>
              </w:rPr>
              <w:t xml:space="preserve"> the support available to staff in their organisation</w:t>
            </w:r>
          </w:p>
        </w:tc>
        <w:tc>
          <w:tcPr>
            <w:tcW w:w="1083" w:type="dxa"/>
            <w:shd w:val="clear" w:color="auto" w:fill="auto"/>
          </w:tcPr>
          <w:p w14:paraId="1D0FD90D" w14:textId="5B664CE9" w:rsidR="000A322B" w:rsidRDefault="00D17EB3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7.1</w:t>
            </w:r>
          </w:p>
        </w:tc>
        <w:tc>
          <w:tcPr>
            <w:tcW w:w="6272" w:type="dxa"/>
          </w:tcPr>
          <w:p w14:paraId="04068518" w14:textId="77777777" w:rsidR="000A322B" w:rsidRDefault="000A322B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171B9" w:rsidRPr="002E0CAF" w14:paraId="5903FD77" w14:textId="77777777" w:rsidTr="45FF9BF9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526D8547" w14:textId="77777777" w:rsidR="00A171B9" w:rsidRDefault="00A171B9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Any other </w:t>
            </w:r>
            <w:r w:rsidR="006C1D37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comments</w:t>
            </w:r>
            <w:r w:rsidR="00445B5E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 xml:space="preserve"> or areas for development</w:t>
            </w:r>
          </w:p>
          <w:p w14:paraId="3F6F573F" w14:textId="77777777" w:rsidR="00445B5E" w:rsidRDefault="00445B5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  <w:p w14:paraId="3E729B85" w14:textId="1F087A69" w:rsidR="00445B5E" w:rsidRDefault="00445B5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</w:tc>
        <w:tc>
          <w:tcPr>
            <w:tcW w:w="1083" w:type="dxa"/>
            <w:shd w:val="clear" w:color="auto" w:fill="auto"/>
          </w:tcPr>
          <w:p w14:paraId="4DC515A8" w14:textId="77777777" w:rsidR="00A171B9" w:rsidRDefault="00A171B9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6272" w:type="dxa"/>
          </w:tcPr>
          <w:p w14:paraId="1CDCADCB" w14:textId="77777777" w:rsidR="00A171B9" w:rsidRDefault="00A171B9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8EF7C64" w14:textId="0683D7E8" w:rsidR="002E0CAF" w:rsidRDefault="002E0CAF"/>
    <w:p w14:paraId="0AFE8F04" w14:textId="77777777" w:rsidR="002E0CAF" w:rsidRDefault="002E0CAF"/>
    <w:p w14:paraId="0A4E9067" w14:textId="77777777" w:rsidR="002E0CAF" w:rsidRPr="002E0CAF" w:rsidRDefault="002E0CAF" w:rsidP="45FF9BF9">
      <w:pPr>
        <w:rPr>
          <w:rFonts w:asciiTheme="minorHAnsi" w:hAnsiTheme="minorHAnsi" w:cstheme="minorBidi"/>
          <w:color w:val="3B3838" w:themeColor="background2" w:themeShade="40"/>
        </w:rPr>
      </w:pPr>
    </w:p>
    <w:p w14:paraId="1B270181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8DC14" w14:textId="77777777" w:rsidR="00705164" w:rsidRDefault="00705164">
      <w:r>
        <w:separator/>
      </w:r>
    </w:p>
    <w:p w14:paraId="075FAD6E" w14:textId="77777777" w:rsidR="00705164" w:rsidRDefault="00705164"/>
    <w:p w14:paraId="7C8D1758" w14:textId="77777777" w:rsidR="00705164" w:rsidRDefault="00705164"/>
  </w:endnote>
  <w:endnote w:type="continuationSeparator" w:id="0">
    <w:p w14:paraId="74172D20" w14:textId="77777777" w:rsidR="00705164" w:rsidRDefault="00705164">
      <w:r>
        <w:continuationSeparator/>
      </w:r>
    </w:p>
    <w:p w14:paraId="382B1E02" w14:textId="77777777" w:rsidR="00705164" w:rsidRDefault="00705164"/>
    <w:p w14:paraId="692B1674" w14:textId="77777777" w:rsidR="00705164" w:rsidRDefault="00705164"/>
  </w:endnote>
  <w:endnote w:type="continuationNotice" w:id="1">
    <w:p w14:paraId="4266114A" w14:textId="77777777" w:rsidR="00705164" w:rsidRDefault="007051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" w:fontKey="{A3382F54-E3FA-4DE6-8E94-F57CACE83A74}"/>
    <w:embedBold r:id="rId2" w:fontKey="{091EF631-D26A-4702-BADC-403E60EB2E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E970A4-E4A3-4DE3-A511-46D4F1224764}"/>
    <w:embedBold r:id="rId4" w:fontKey="{67AA5A10-4BD9-47D2-A538-1BBE90573125}"/>
  </w:font>
  <w:font w:name="Goudy Old Style">
    <w:altName w:val="Cambria"/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8289CBC7-5B15-431B-AAEA-90CA27F15EC4}"/>
    <w:embedBold r:id="rId6" w:fontKey="{1C3A3FF0-5D9A-4CA9-98EA-20ED25EB4B6F}"/>
    <w:embedBoldItalic r:id="rId7" w:fontKey="{24491B49-4C76-42DA-9356-9EE83FBB1C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351E34F5-6D63-441C-A4B2-538613C7FB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71F87BD-40FD-4103-8113-4666C5CF7A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98F03B0-ADF6-43E2-A4C9-771C1C89F823}"/>
    <w:embedBold r:id="rId11" w:fontKey="{2E3349FC-1DAD-4084-91A4-1B1D47E90756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2C837CD-7290-44A8-A9EC-724AD1C91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4D2E0C" w14:paraId="03CA62E8" w14:textId="77777777" w:rsidTr="00E6148A">
      <w:tc>
        <w:tcPr>
          <w:tcW w:w="720" w:type="dxa"/>
          <w:shd w:val="clear" w:color="auto" w:fill="auto"/>
          <w:vAlign w:val="center"/>
        </w:tcPr>
        <w:p w14:paraId="7393890C" w14:textId="77777777" w:rsidR="004D2E0C" w:rsidRPr="00E6148A" w:rsidRDefault="004D2E0C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color w:val="2B579A"/>
              <w:sz w:val="44"/>
              <w:szCs w:val="44"/>
              <w:shd w:val="clear" w:color="auto" w:fill="E6E6E6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color w:val="2B579A"/>
              <w:sz w:val="44"/>
              <w:szCs w:val="44"/>
              <w:shd w:val="clear" w:color="auto" w:fill="E6E6E6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color w:val="2B579A"/>
              <w:sz w:val="44"/>
              <w:szCs w:val="44"/>
              <w:shd w:val="clear" w:color="auto" w:fill="E6E6E6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DFD91AC" w14:textId="77777777" w:rsidR="004D2E0C" w:rsidRPr="00E6148A" w:rsidRDefault="004D2E0C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4115A8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9133A82" w14:textId="77777777" w:rsidR="004D2E0C" w:rsidRDefault="004D2E0C">
        <w:pPr>
          <w:pStyle w:val="Footer"/>
        </w:pPr>
        <w:r>
          <w:rPr>
            <w:b/>
            <w:bCs/>
            <w:noProof/>
            <w:color w:val="2B579A"/>
            <w:sz w:val="36"/>
            <w:szCs w:val="36"/>
            <w:shd w:val="clear" w:color="auto" w:fill="E6E6E6"/>
          </w:rPr>
          <w:drawing>
            <wp:anchor distT="0" distB="0" distL="114300" distR="114300" simplePos="0" relativeHeight="251658240" behindDoc="1" locked="0" layoutInCell="1" allowOverlap="1" wp14:anchorId="789C6C38" wp14:editId="23F0A066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5833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Pr="00D05833">
          <w:rPr>
            <w:rFonts w:asciiTheme="minorHAnsi" w:hAnsiTheme="minorHAnsi" w:cstheme="minorHAnsi"/>
          </w:rPr>
          <w:instrText xml:space="preserve"> PAGE   \* MERGEFORMAT </w:instrText>
        </w:r>
        <w:r w:rsidRPr="00D05833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Pr="00D05833">
          <w:rPr>
            <w:rFonts w:asciiTheme="minorHAnsi" w:hAnsiTheme="minorHAnsi" w:cstheme="minorHAnsi"/>
            <w:noProof/>
          </w:rPr>
          <w:t>2</w:t>
        </w:r>
        <w:r w:rsidRPr="00D05833">
          <w:rPr>
            <w:rFonts w:asciiTheme="minorHAnsi" w:hAnsiTheme="minorHAnsi" w:cstheme="minorHAnsi"/>
            <w:noProof/>
            <w:color w:val="2B579A"/>
            <w:shd w:val="clear" w:color="auto" w:fill="E6E6E6"/>
          </w:rPr>
          <w:fldChar w:fldCharType="end"/>
        </w:r>
      </w:p>
    </w:sdtContent>
  </w:sdt>
  <w:p w14:paraId="31B86EEF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3DD6E" w14:textId="77777777" w:rsidR="00705164" w:rsidRDefault="00705164" w:rsidP="009052EC">
      <w:pPr>
        <w:pBdr>
          <w:bottom w:val="single" w:sz="6" w:space="1" w:color="auto"/>
        </w:pBdr>
      </w:pPr>
    </w:p>
    <w:p w14:paraId="552295A8" w14:textId="77777777" w:rsidR="00705164" w:rsidRPr="009052EC" w:rsidRDefault="00705164" w:rsidP="009052EC"/>
  </w:footnote>
  <w:footnote w:type="continuationSeparator" w:id="0">
    <w:p w14:paraId="2BA51E2C" w14:textId="77777777" w:rsidR="00705164" w:rsidRDefault="00705164">
      <w:r>
        <w:continuationSeparator/>
      </w:r>
    </w:p>
    <w:p w14:paraId="788344DD" w14:textId="77777777" w:rsidR="00705164" w:rsidRDefault="00705164"/>
    <w:p w14:paraId="5EF5CC0B" w14:textId="77777777" w:rsidR="00705164" w:rsidRDefault="00705164"/>
  </w:footnote>
  <w:footnote w:type="continuationNotice" w:id="1">
    <w:p w14:paraId="51DB674B" w14:textId="77777777" w:rsidR="00705164" w:rsidRDefault="00705164"/>
    <w:p w14:paraId="6916787E" w14:textId="77777777" w:rsidR="00705164" w:rsidRDefault="00705164"/>
    <w:p w14:paraId="1E196838" w14:textId="77777777" w:rsidR="00705164" w:rsidRDefault="007051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55A9" w14:textId="77777777" w:rsidR="004D2E0C" w:rsidRPr="00E21711" w:rsidRDefault="004D2E0C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BD3E6D"/>
    <w:multiLevelType w:val="hybridMultilevel"/>
    <w:tmpl w:val="24A41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24168"/>
    <w:multiLevelType w:val="multilevel"/>
    <w:tmpl w:val="82E86E52"/>
    <w:numStyleLink w:val="BulletPoints"/>
  </w:abstractNum>
  <w:abstractNum w:abstractNumId="5" w15:restartNumberingAfterBreak="0">
    <w:nsid w:val="173D31B3"/>
    <w:multiLevelType w:val="multilevel"/>
    <w:tmpl w:val="82E86E52"/>
    <w:numStyleLink w:val="BulletPoints"/>
  </w:abstractNum>
  <w:abstractNum w:abstractNumId="6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1E4028"/>
    <w:multiLevelType w:val="multilevel"/>
    <w:tmpl w:val="9920F65C"/>
    <w:numStyleLink w:val="NumberedList"/>
  </w:abstractNum>
  <w:abstractNum w:abstractNumId="15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50309989">
    <w:abstractNumId w:val="14"/>
  </w:num>
  <w:num w:numId="2" w16cid:durableId="689339129">
    <w:abstractNumId w:val="15"/>
  </w:num>
  <w:num w:numId="3" w16cid:durableId="1285044942">
    <w:abstractNumId w:val="5"/>
  </w:num>
  <w:num w:numId="4" w16cid:durableId="955258589">
    <w:abstractNumId w:val="20"/>
  </w:num>
  <w:num w:numId="5" w16cid:durableId="1813407732">
    <w:abstractNumId w:val="11"/>
  </w:num>
  <w:num w:numId="6" w16cid:durableId="619461333">
    <w:abstractNumId w:val="17"/>
  </w:num>
  <w:num w:numId="7" w16cid:durableId="281688848">
    <w:abstractNumId w:val="8"/>
  </w:num>
  <w:num w:numId="8" w16cid:durableId="825827873">
    <w:abstractNumId w:val="19"/>
  </w:num>
  <w:num w:numId="9" w16cid:durableId="1583680883">
    <w:abstractNumId w:val="16"/>
  </w:num>
  <w:num w:numId="10" w16cid:durableId="779030647">
    <w:abstractNumId w:val="0"/>
  </w:num>
  <w:num w:numId="11" w16cid:durableId="751240100">
    <w:abstractNumId w:val="10"/>
  </w:num>
  <w:num w:numId="12" w16cid:durableId="219825820">
    <w:abstractNumId w:val="18"/>
  </w:num>
  <w:num w:numId="13" w16cid:durableId="2082554677">
    <w:abstractNumId w:val="13"/>
  </w:num>
  <w:num w:numId="14" w16cid:durableId="1576894326">
    <w:abstractNumId w:val="9"/>
  </w:num>
  <w:num w:numId="15" w16cid:durableId="596447576">
    <w:abstractNumId w:val="12"/>
  </w:num>
  <w:num w:numId="16" w16cid:durableId="745035681">
    <w:abstractNumId w:val="7"/>
  </w:num>
  <w:num w:numId="17" w16cid:durableId="61024525">
    <w:abstractNumId w:val="2"/>
  </w:num>
  <w:num w:numId="18" w16cid:durableId="592666451">
    <w:abstractNumId w:val="4"/>
  </w:num>
  <w:num w:numId="19" w16cid:durableId="1746147800">
    <w:abstractNumId w:val="1"/>
  </w:num>
  <w:num w:numId="20" w16cid:durableId="1422873357">
    <w:abstractNumId w:val="6"/>
  </w:num>
  <w:num w:numId="21" w16cid:durableId="19201415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AF"/>
    <w:rsid w:val="000111BE"/>
    <w:rsid w:val="00017D18"/>
    <w:rsid w:val="00020194"/>
    <w:rsid w:val="00020963"/>
    <w:rsid w:val="000247CF"/>
    <w:rsid w:val="00032635"/>
    <w:rsid w:val="00033EE2"/>
    <w:rsid w:val="000450E1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322B"/>
    <w:rsid w:val="000A47FC"/>
    <w:rsid w:val="000A52B6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2F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2C8F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6382"/>
    <w:rsid w:val="00287884"/>
    <w:rsid w:val="00294501"/>
    <w:rsid w:val="002B07D1"/>
    <w:rsid w:val="002B10D7"/>
    <w:rsid w:val="002B29DD"/>
    <w:rsid w:val="002B3C20"/>
    <w:rsid w:val="002B7D59"/>
    <w:rsid w:val="002C7C65"/>
    <w:rsid w:val="002D7A45"/>
    <w:rsid w:val="002E0586"/>
    <w:rsid w:val="002E0CAF"/>
    <w:rsid w:val="002E4949"/>
    <w:rsid w:val="002E6202"/>
    <w:rsid w:val="002F1090"/>
    <w:rsid w:val="002F27AA"/>
    <w:rsid w:val="002F5EA4"/>
    <w:rsid w:val="002F6614"/>
    <w:rsid w:val="00300483"/>
    <w:rsid w:val="00301C00"/>
    <w:rsid w:val="0032093E"/>
    <w:rsid w:val="00320A4C"/>
    <w:rsid w:val="00326964"/>
    <w:rsid w:val="003316C3"/>
    <w:rsid w:val="00332EA7"/>
    <w:rsid w:val="00335836"/>
    <w:rsid w:val="00337348"/>
    <w:rsid w:val="00340727"/>
    <w:rsid w:val="00346306"/>
    <w:rsid w:val="00346921"/>
    <w:rsid w:val="00347276"/>
    <w:rsid w:val="00350077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C6DDC"/>
    <w:rsid w:val="003D6067"/>
    <w:rsid w:val="003E2149"/>
    <w:rsid w:val="003F02DE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3623"/>
    <w:rsid w:val="004360D7"/>
    <w:rsid w:val="00443F0D"/>
    <w:rsid w:val="00444A2C"/>
    <w:rsid w:val="0044527B"/>
    <w:rsid w:val="00445B5E"/>
    <w:rsid w:val="00445EC9"/>
    <w:rsid w:val="00447586"/>
    <w:rsid w:val="0046093E"/>
    <w:rsid w:val="00462989"/>
    <w:rsid w:val="00470AB2"/>
    <w:rsid w:val="0048078A"/>
    <w:rsid w:val="00483026"/>
    <w:rsid w:val="00490E1A"/>
    <w:rsid w:val="00490E74"/>
    <w:rsid w:val="00492EDA"/>
    <w:rsid w:val="004C602E"/>
    <w:rsid w:val="004C7D8E"/>
    <w:rsid w:val="004D2E0C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5AB8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3A11"/>
    <w:rsid w:val="0058684F"/>
    <w:rsid w:val="005874DD"/>
    <w:rsid w:val="0059407C"/>
    <w:rsid w:val="005A04B0"/>
    <w:rsid w:val="005A2DF1"/>
    <w:rsid w:val="005B4D24"/>
    <w:rsid w:val="005C02F5"/>
    <w:rsid w:val="005C2271"/>
    <w:rsid w:val="005C4FA2"/>
    <w:rsid w:val="005C5081"/>
    <w:rsid w:val="005C6BF0"/>
    <w:rsid w:val="005C7B0C"/>
    <w:rsid w:val="005D7E1E"/>
    <w:rsid w:val="005E35DD"/>
    <w:rsid w:val="005F2011"/>
    <w:rsid w:val="005F2AA1"/>
    <w:rsid w:val="005F5788"/>
    <w:rsid w:val="0060629F"/>
    <w:rsid w:val="00607F39"/>
    <w:rsid w:val="0061253D"/>
    <w:rsid w:val="0062149E"/>
    <w:rsid w:val="00622467"/>
    <w:rsid w:val="006330CB"/>
    <w:rsid w:val="00636581"/>
    <w:rsid w:val="00636A0D"/>
    <w:rsid w:val="006454DB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C1D37"/>
    <w:rsid w:val="006D3423"/>
    <w:rsid w:val="006F1F4E"/>
    <w:rsid w:val="006F28D0"/>
    <w:rsid w:val="006F4F4E"/>
    <w:rsid w:val="006F7DC2"/>
    <w:rsid w:val="00705164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15142"/>
    <w:rsid w:val="0083788F"/>
    <w:rsid w:val="00847850"/>
    <w:rsid w:val="00850EC8"/>
    <w:rsid w:val="008543B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D157B"/>
    <w:rsid w:val="008E2EB5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1B9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08C1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03E5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32C44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0F51"/>
    <w:rsid w:val="00CE2516"/>
    <w:rsid w:val="00CE40D2"/>
    <w:rsid w:val="00CE4583"/>
    <w:rsid w:val="00CF265F"/>
    <w:rsid w:val="00CF513D"/>
    <w:rsid w:val="00CF7ADE"/>
    <w:rsid w:val="00D02DB9"/>
    <w:rsid w:val="00D0337F"/>
    <w:rsid w:val="00D05833"/>
    <w:rsid w:val="00D12ED4"/>
    <w:rsid w:val="00D15D21"/>
    <w:rsid w:val="00D170E3"/>
    <w:rsid w:val="00D17EB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D09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21E6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673BE"/>
    <w:rsid w:val="00F702EE"/>
    <w:rsid w:val="00F757C3"/>
    <w:rsid w:val="00F83567"/>
    <w:rsid w:val="00FB6FE6"/>
    <w:rsid w:val="00FC0CD7"/>
    <w:rsid w:val="00FC665A"/>
    <w:rsid w:val="00FD0099"/>
    <w:rsid w:val="00FD3E78"/>
    <w:rsid w:val="00FE00E9"/>
    <w:rsid w:val="00FE3CE6"/>
    <w:rsid w:val="00FE532A"/>
    <w:rsid w:val="00FF280B"/>
    <w:rsid w:val="00FF2BD2"/>
    <w:rsid w:val="16790991"/>
    <w:rsid w:val="45FF9BF9"/>
    <w:rsid w:val="4A4F43EA"/>
    <w:rsid w:val="4C2981E7"/>
    <w:rsid w:val="56142C2C"/>
    <w:rsid w:val="7B46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BD3883"/>
  <w15:chartTrackingRefBased/>
  <w15:docId w15:val="{53FB0BBE-EB43-4074-BBE5-CDC468D7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8E2EB5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unhideWhenUsed/>
    <w:rsid w:val="002E0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0CAF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0CAF"/>
    <w:rPr>
      <w:rFonts w:ascii="Calibri" w:eastAsia="Calibri" w:hAnsi="Calibri"/>
      <w:lang w:eastAsia="en-US"/>
    </w:rPr>
  </w:style>
  <w:style w:type="paragraph" w:styleId="Revision">
    <w:name w:val="Revision"/>
    <w:hidden/>
    <w:uiPriority w:val="99"/>
    <w:semiHidden/>
    <w:rsid w:val="00CD0F51"/>
    <w:rPr>
      <w:rFonts w:ascii="Goudy Old Style" w:hAnsi="Goudy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443F0D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rsid w:val="00EF21E6"/>
    <w:pPr>
      <w:spacing w:after="0" w:line="240" w:lineRule="auto"/>
    </w:pPr>
    <w:rPr>
      <w:rFonts w:ascii="Goudy Old Style" w:eastAsia="Times New Roman" w:hAnsi="Goudy Old Style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rsid w:val="00EF21E6"/>
    <w:rPr>
      <w:rFonts w:ascii="Goudy Old Style" w:eastAsia="Calibri" w:hAnsi="Goudy Old Style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6c7f43be-2d48-48f7-8cbd-0b5c0bebca94"/>
    <ds:schemaRef ds:uri="52a5288b-a2dc-4380-aafd-215daddaec1c"/>
  </ds:schemaRefs>
</ds:datastoreItem>
</file>

<file path=customXml/itemProps2.xml><?xml version="1.0" encoding="utf-8"?>
<ds:datastoreItem xmlns:ds="http://schemas.openxmlformats.org/officeDocument/2006/customXml" ds:itemID="{2027BF1E-F1D0-4F06-8C3E-1B7115DF8E84}"/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CAST-L3 Tutor or Peer Observation of Skills</vt:lpstr>
    </vt:vector>
  </TitlesOfParts>
  <Company>CPCAB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Tutor or Peer Observation of Skills</dc:title>
  <dc:subject/>
  <dc:creator>Windows User</dc:creator>
  <cp:keywords/>
  <dc:description/>
  <cp:lastModifiedBy>Natalie Burford</cp:lastModifiedBy>
  <cp:revision>3</cp:revision>
  <cp:lastPrinted>2020-07-08T10:47:00Z</cp:lastPrinted>
  <dcterms:created xsi:type="dcterms:W3CDTF">2023-11-01T16:30:00Z</dcterms:created>
  <dcterms:modified xsi:type="dcterms:W3CDTF">2023-11-01T16:31:00Z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